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9.98pt;height:79.9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7.982642pt;height:265.822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0" w:after="0" w:line="240" w:lineRule="auto"/>
        <w:ind w:left="206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"/>
          <w:w w:val="106"/>
        </w:rPr>
        <w:t>Β</w:t>
      </w:r>
      <w:r>
        <w:rPr>
          <w:rFonts w:ascii="Times New Roman" w:hAnsi="Times New Roman" w:cs="Times New Roman" w:eastAsia="Times New Roman"/>
          <w:sz w:val="32"/>
          <w:szCs w:val="32"/>
          <w:spacing w:val="-4"/>
          <w:w w:val="106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106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6"/>
        </w:rPr>
        <w:t>γ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6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φ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106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κά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</w:rPr>
        <w:t>Β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κών</w:t>
      </w:r>
      <w:r>
        <w:rPr>
          <w:rFonts w:ascii="Times New Roman" w:hAnsi="Times New Roman" w:cs="Times New Roman" w:eastAsia="Times New Roman"/>
          <w:sz w:val="32"/>
          <w:szCs w:val="32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9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spacing w:val="-3"/>
          <w:w w:val="109"/>
        </w:rPr>
        <w:t>υ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5"/>
        </w:rPr>
        <w:t>ντ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5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2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102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1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spacing w:val="-4"/>
          <w:w w:val="115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6"/>
        </w:rPr>
        <w:t>ών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20" w:right="1220"/>
        </w:sectPr>
      </w:pPr>
      <w:rPr/>
    </w:p>
    <w:p>
      <w:pPr>
        <w:spacing w:before="42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8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9"/>
        </w:rPr>
        <w:t>υθ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9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ία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77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8"/>
        </w:rPr>
        <w:t>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98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οπά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7"/>
          <w:w w:val="104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6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Κα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5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400002pt;margin-top:5.725955pt;width:96.45pt;height:108.34pt;mso-position-horizontal-relative:page;mso-position-vertical-relative:paragraph;z-index:-1129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ά.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ήρε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3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3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ρε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1" w:after="0" w:line="240" w:lineRule="auto"/>
        <w:ind w:left="24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</w:p>
    <w:p>
      <w:pPr>
        <w:spacing w:before="0" w:after="0" w:line="240" w:lineRule="auto"/>
        <w:ind w:left="24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4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24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4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4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82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νε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}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νατό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ά),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ά)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άντα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tabs>
          <w:tab w:pos="59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άντη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αναθηνα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30" w:lineRule="exact"/>
        <w:ind w:left="1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spacing w:val="2"/>
          <w:w w:val="100"/>
          <w:position w:val="7"/>
        </w:rPr>
        <w:t>ου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η»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spacing w:val="2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  <w:position w:val="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  <w:position w:val="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νε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τα!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NumType w:start="1"/>
          <w:pgMar w:footer="992" w:header="0" w:top="740" w:bottom="1180" w:left="1620" w:right="1340"/>
          <w:footerReference w:type="default" r:id="rId7"/>
          <w:pgSz w:w="11920" w:h="16840"/>
        </w:sectPr>
      </w:pPr>
      <w:rPr/>
    </w:p>
    <w:p>
      <w:pPr>
        <w:spacing w:before="37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6"/>
        </w:rPr>
        <w:t>ξα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6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1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Κα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ογ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άς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5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μβο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41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75pt;margin-top:1.425918pt;width:96.45pt;height:107.55pt;mso-position-horizontal-relative:page;mso-position-vertical-relative:paragraph;z-index:-1128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961.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2341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</w:p>
    <w:p>
      <w:pPr>
        <w:spacing w:before="0" w:after="0" w:line="240" w:lineRule="auto"/>
        <w:ind w:left="2341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1" w:after="0" w:line="240" w:lineRule="auto"/>
        <w:ind w:left="2341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2341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341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995)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38" w:lineRule="auto"/>
        <w:ind w:left="2341" w:right="6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α),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ono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ταατ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α)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α),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1990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άνο.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1989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Β΄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1996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ανά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θνή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ρί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οί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τή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τάνο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02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οηθ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ονται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οθή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</w:p>
    <w:p>
      <w:pPr>
        <w:jc w:val="left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38" w:after="0" w:line="240" w:lineRule="auto"/>
        <w:ind w:left="3711" w:right="370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3"/>
          <w:w w:val="95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6"/>
        </w:rPr>
        <w:t>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6"/>
        </w:rPr>
        <w:t>υ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97"/>
        </w:rPr>
        <w:t>σ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4"/>
          <w:w w:val="99"/>
        </w:rPr>
        <w:t>ι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κοί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0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9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leen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rne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0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ογ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4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6"/>
        </w:rPr>
        <w:t>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3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150002pt;margin-top:.115935pt;width:96.45pt;height:73pt;mso-position-horizontal-relative:page;mso-position-vertical-relative:paragraph;z-index:-1127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26" w:lineRule="exact"/>
        <w:ind w:left="23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1" w:after="0" w:line="240" w:lineRule="auto"/>
        <w:ind w:left="23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2313" w:right="6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hony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</w:t>
      </w:r>
    </w:p>
    <w:p>
      <w:pPr>
        <w:spacing w:before="0" w:after="0" w:line="240" w:lineRule="auto"/>
        <w:ind w:left="23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23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οηθά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1"/>
          <w:w w:val="8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-1"/>
          <w:w w:val="86"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-17"/>
          <w:w w:val="8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-5"/>
          <w:w w:val="95"/>
        </w:rPr>
        <w:t>ē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2"/>
          <w:w w:val="95"/>
        </w:rPr>
        <w:t>ķ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A6A6A6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3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316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9.599998pt;margin-top:7.125962pt;width:146.35pt;height:97.5pt;mso-position-horizontal-relative:page;mso-position-vertical-relative:paragraph;z-index:-1126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ē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3264" w:right="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1" w:after="0" w:line="240" w:lineRule="auto"/>
        <w:ind w:left="3264" w:right="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15)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264" w:right="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3264" w:right="6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13)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s.</w:t>
      </w:r>
    </w:p>
    <w:p>
      <w:pPr>
        <w:spacing w:before="0" w:after="0" w:line="240" w:lineRule="auto"/>
        <w:ind w:left="3264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3264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1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26" w:lineRule="exact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2019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</w:p>
    <w:p>
      <w:pPr>
        <w:spacing w:before="0" w:after="0" w:line="240" w:lineRule="auto"/>
        <w:ind w:left="108" w:right="504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(2014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ppa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onor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1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014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τοπο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Βόρ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ρονο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112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</w:p>
    <w:p>
      <w:pPr>
        <w:spacing w:before="0" w:after="0" w:line="240" w:lineRule="auto"/>
        <w:ind w:left="108" w:right="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Broo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1" w:after="0" w:line="240" w:lineRule="auto"/>
        <w:ind w:left="108" w:right="6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2021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ī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448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013)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ī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2018)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30" w:lineRule="exact"/>
        <w:ind w:left="108" w:right="44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νάτα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τού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54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</w:p>
    <w:p>
      <w:pPr>
        <w:spacing w:before="1" w:after="0" w:line="240" w:lineRule="auto"/>
        <w:ind w:left="108" w:right="172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2023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</w:p>
    <w:p>
      <w:pPr>
        <w:spacing w:before="0" w:after="0" w:line="240" w:lineRule="auto"/>
        <w:ind w:left="108" w:right="6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</w:p>
    <w:p>
      <w:pPr>
        <w:spacing w:before="0" w:after="0" w:line="240" w:lineRule="auto"/>
        <w:ind w:left="108" w:right="443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4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86"/>
        </w:rPr>
        <w:t>Li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86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1"/>
          <w:w w:val="8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2"/>
          <w:w w:val="8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65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104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99"/>
        </w:rPr>
        <w:t>ng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ρε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6" w:after="0" w:line="226" w:lineRule="exact"/>
        <w:ind w:right="6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28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22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Ιν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992" w:top="1520" w:bottom="1180" w:left="1620" w:right="1340"/>
          <w:pgSz w:w="11920" w:h="16840"/>
          <w:cols w:num="2" w:equalWidth="0">
            <w:col w:w="2256" w:space="157"/>
            <w:col w:w="6547"/>
          </w:cols>
        </w:sectPr>
      </w:pPr>
      <w:rPr/>
    </w:p>
    <w:p>
      <w:pPr>
        <w:spacing w:before="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-122.774033pt;width:107.55pt;height:125.18pt;mso-position-horizontal-relative:page;mso-position-vertical-relative:paragraph;z-index:-1124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phony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ght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70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0"/>
        </w:rPr>
        <w:t>ων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96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2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102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96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98"/>
        </w:rPr>
        <w:t>ί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1"/>
          <w:w w:val="98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5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7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109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1"/>
        </w:rPr>
        <w:t>στούν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625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199997pt;margin-top:-.124071pt;width:119.03pt;height:79.350pt;mso-position-horizontal-relative:page;mso-position-vertical-relative:paragraph;z-index:-1125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6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6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6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6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6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6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θήνα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2625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625" w:right="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n)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2625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ung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ür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560" w:bottom="280" w:left="1620" w:right="1340"/>
        </w:sectPr>
      </w:pPr>
      <w:rPr/>
    </w:p>
    <w:p>
      <w:pPr>
        <w:spacing w:before="37" w:after="0" w:line="240" w:lineRule="auto"/>
        <w:ind w:left="108" w:right="4831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7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1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9"/>
        </w:rPr>
        <w:t>έ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3"/>
          <w:w w:val="92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91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ολά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1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7"/>
        </w:rPr>
        <w:t>Θ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97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7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7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ώρ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3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9"/>
        </w:rPr>
        <w:t>υ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802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38" w:right="7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4.195925pt;width:96.35pt;height:140pt;mso-position-horizontal-relative:page;mso-position-vertical-relative:paragraph;z-index:-112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2138" w:right="6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26" w:lineRule="exact"/>
        <w:ind w:left="2138" w:right="6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2138" w:right="6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138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2156" w:right="77" w:firstLine="-1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ταµά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(τρο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τά)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138" w:right="7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</w:p>
    <w:p>
      <w:pPr>
        <w:spacing w:before="0" w:after="0" w:line="240" w:lineRule="auto"/>
        <w:ind w:left="2138" w:right="7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</w:p>
    <w:p>
      <w:pPr>
        <w:spacing w:before="0" w:after="0" w:line="240" w:lineRule="auto"/>
        <w:ind w:left="2138" w:right="7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spacing w:before="1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138" w:right="7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rg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39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nov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rgon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003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ηνής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</w:p>
    <w:p>
      <w:pPr>
        <w:spacing w:before="0" w:after="0" w:line="240" w:lineRule="auto"/>
        <w:ind w:left="108" w:right="38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706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70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0"/>
        </w:rPr>
        <w:t>ωσ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4"/>
          <w:w w:val="102"/>
        </w:rPr>
        <w:t>ή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97"/>
        </w:rPr>
        <w:t>Θ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97"/>
        </w:rPr>
        <w:t>έ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104"/>
        </w:rPr>
        <w:t>ος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779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92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4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73" w:right="6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150002pt;margin-top:3.19593pt;width:96.43pt;height:74.850pt;mso-position-horizontal-relative:page;mso-position-vertical-relative:paragraph;z-index:-1123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έος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73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2273" w:right="7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73" w:right="7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1" w:after="0" w:line="240" w:lineRule="auto"/>
        <w:ind w:left="2271" w:right="6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3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273" w:right="6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98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–8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2001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293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xos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6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6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6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6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6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6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6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νω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dani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413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42" w:after="0" w:line="240" w:lineRule="auto"/>
        <w:ind w:left="108" w:right="-8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2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82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9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2"/>
        </w:rPr>
        <w:t>ατσούλ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2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b/>
          <w:bCs/>
          <w:i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  <w:b/>
          <w:bCs/>
          <w:i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  <w:b/>
          <w:bCs/>
          <w:i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η.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6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ντρο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992" w:top="740" w:bottom="1180" w:left="1620" w:right="1340"/>
          <w:pgSz w:w="11920" w:h="16840"/>
          <w:cols w:num="2" w:equalWidth="0">
            <w:col w:w="3192" w:space="28"/>
            <w:col w:w="5740"/>
          </w:cols>
        </w:sectPr>
      </w:pPr>
      <w:rPr/>
    </w:p>
    <w:p>
      <w:pPr>
        <w:spacing w:before="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8.849998pt;margin-top:-111.434067pt;width:144.8pt;height:108pt;mso-position-horizontal-relative:page;mso-position-vertical-relative:paragraph;z-index:-1121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0"/>
        </w:rPr>
        <w:t>ΓΕ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80"/>
        </w:rPr>
        <w:t>Ω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0"/>
        </w:rPr>
        <w:t>ΡΓ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80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4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84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73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88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8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88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78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78"/>
        </w:rPr>
        <w:t>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77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78"/>
        </w:rPr>
        <w:t>ΟΥ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01"/>
          <w:b/>
          <w:bCs/>
          <w:i/>
          <w:position w:val="-1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  <w:b/>
          <w:bCs/>
          <w:i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  <w:i/>
          <w:position w:val="-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  <w:b/>
          <w:bCs/>
          <w:i/>
          <w:position w:val="-1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-.124072pt;width:139.8pt;height:105.32pt;mso-position-horizontal-relative:page;mso-position-vertical-relative:paragraph;z-index:-1120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30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3048" w:right="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2018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6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ό,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022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ατοπο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2022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8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26" w:lineRule="exact"/>
        <w:ind w:left="108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ux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άννη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</w:p>
    <w:p>
      <w:pPr>
        <w:spacing w:before="1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8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12ο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αήλ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514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019.</w:t>
      </w:r>
    </w:p>
    <w:p>
      <w:pPr>
        <w:jc w:val="both"/>
        <w:spacing w:after="0"/>
        <w:sectPr>
          <w:type w:val="continuous"/>
          <w:pgSz w:w="11920" w:h="16840"/>
          <w:pgMar w:top="1560" w:bottom="280" w:left="1620" w:right="1340"/>
        </w:sectPr>
      </w:pPr>
      <w:rPr/>
    </w:p>
    <w:p>
      <w:pPr>
        <w:spacing w:before="37" w:after="0" w:line="240" w:lineRule="auto"/>
        <w:ind w:left="108" w:right="5696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Θάλ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ια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86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6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6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7"/>
        </w:rPr>
        <w:t>αδ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7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πού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3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6"/>
        </w:rPr>
        <w:t>ου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828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400002pt;margin-top:3.295925pt;width:121.2pt;height:102pt;mso-position-horizontal-relative:page;mso-position-vertical-relative:paragraph;z-index:-1119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εια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5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5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5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5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198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</w:p>
    <w:p>
      <w:pPr>
        <w:spacing w:before="0" w:after="0" w:line="226" w:lineRule="exact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Β’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ο)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ηνο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2012</w:t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è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</w:t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</w:p>
    <w:p>
      <w:pPr>
        <w:spacing w:before="0" w:after="0" w:line="240" w:lineRule="auto"/>
        <w:ind w:left="2721" w:right="-20"/>
        <w:jc w:val="left"/>
        <w:tabs>
          <w:tab w:pos="4020" w:val="left"/>
          <w:tab w:pos="5020" w:val="left"/>
          <w:tab w:pos="5520" w:val="left"/>
          <w:tab w:pos="70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  <w:tab/>
      </w:r>
      <w:r>
        <w:rPr>
          <w:rFonts w:ascii="Times New Roman" w:hAnsi="Times New Roman" w:cs="Times New Roman" w:eastAsia="Times New Roman"/>
          <w:sz w:val="20"/>
          <w:szCs w:val="2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  <w:tab/>
      </w:r>
      <w:r>
        <w:rPr>
          <w:rFonts w:ascii="Times New Roman" w:hAnsi="Times New Roman" w:cs="Times New Roman" w:eastAsia="Times New Roman"/>
          <w:sz w:val="20"/>
          <w:szCs w:val="20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  <w:tab/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  <w:tab/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uyd</w:t>
      </w:r>
    </w:p>
    <w:p>
      <w:pPr>
        <w:spacing w:before="1" w:after="0" w:line="240" w:lineRule="auto"/>
        <w:ind w:left="108" w:right="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νο.</w:t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ατοπο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άνω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30" w:lineRule="exact"/>
        <w:ind w:left="108" w:right="480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2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υ</w:t>
      </w:r>
      <w:r>
        <w:rPr>
          <w:rFonts w:ascii="Times New Roman" w:hAnsi="Times New Roman" w:cs="Times New Roman" w:eastAsia="Times New Roman"/>
          <w:sz w:val="13"/>
          <w:szCs w:val="13"/>
          <w:spacing w:val="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21</w:t>
      </w:r>
      <w:r>
        <w:rPr>
          <w:rFonts w:ascii="Times New Roman" w:hAnsi="Times New Roman" w:cs="Times New Roman" w:eastAsia="Times New Roman"/>
          <w:sz w:val="13"/>
          <w:szCs w:val="13"/>
          <w:spacing w:val="2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υ</w:t>
      </w:r>
      <w:r>
        <w:rPr>
          <w:rFonts w:ascii="Times New Roman" w:hAnsi="Times New Roman" w:cs="Times New Roman" w:eastAsia="Times New Roman"/>
          <w:sz w:val="13"/>
          <w:szCs w:val="13"/>
          <w:spacing w:val="1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6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rdo,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â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30" w:lineRule="exact"/>
        <w:ind w:left="108" w:right="16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21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7"/>
        </w:rPr>
        <w:t>ο</w:t>
      </w:r>
      <w:r>
        <w:rPr>
          <w:rFonts w:ascii="Times New Roman" w:hAnsi="Times New Roman" w:cs="Times New Roman" w:eastAsia="Times New Roman"/>
          <w:sz w:val="13"/>
          <w:szCs w:val="13"/>
          <w:spacing w:val="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να»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ρώ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</w:p>
    <w:p>
      <w:pPr>
        <w:spacing w:before="0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108" w:right="6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2021.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02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26" w:lineRule="exact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6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ονης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08" w:right="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CM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(I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8" w:right="646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έ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νου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B29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ήθη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  <w:t>ό</w:t>
      </w:r>
    </w:p>
    <w:p>
      <w:pPr>
        <w:spacing w:before="0" w:after="0" w:line="240" w:lineRule="auto"/>
        <w:ind w:left="108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</w:p>
    <w:p>
      <w:pPr>
        <w:spacing w:before="0" w:after="0" w:line="240" w:lineRule="auto"/>
        <w:ind w:left="108" w:right="6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ατος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" w:after="0" w:line="240" w:lineRule="auto"/>
        <w:ind w:left="108" w:right="628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</w:p>
    <w:p>
      <w:pPr>
        <w:spacing w:before="0" w:after="0" w:line="240" w:lineRule="auto"/>
        <w:ind w:left="108" w:right="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95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1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29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è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32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0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14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1" w:after="0" w:line="240" w:lineRule="auto"/>
        <w:ind w:left="108" w:right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3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τακο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13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404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37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69"/>
        </w:rPr>
        <w:t>Χ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υσ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1"/>
        </w:rPr>
        <w:t>όστ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1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1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78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7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7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9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3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3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3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όπουλ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400002pt;margin-top:3.365967pt;width:100.05pt;height:142.520pt;mso-position-horizontal-relative:page;mso-position-vertical-relative:paragraph;z-index:-1118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όπ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</w:p>
    <w:p>
      <w:pPr>
        <w:spacing w:before="0" w:after="0" w:line="226" w:lineRule="exact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017.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015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2021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ήρε</w:t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η.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ο»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«4ο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</w:p>
    <w:p>
      <w:pPr>
        <w:spacing w:before="1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2021»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3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MYO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2018),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MOYS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1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  <w:position w:val="-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2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0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λί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78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1"/>
        </w:rPr>
        <w:t>ια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ού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3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19.355928pt;width:121.1pt;height:122.95pt;mso-position-horizontal-relative:page;mso-position-vertical-relative:paragraph;z-index:-1117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993.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13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Δαρ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-1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20" w:right="1340"/>
          <w:cols w:num="2" w:equalWidth="0">
            <w:col w:w="2685" w:space="3"/>
            <w:col w:w="6272"/>
          </w:cols>
        </w:sectPr>
      </w:pPr>
      <w:rPr/>
    </w:p>
    <w:p>
      <w:pPr>
        <w:spacing w:before="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ρροή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τή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jc w:val="left"/>
        <w:spacing w:after="0"/>
        <w:sectPr>
          <w:type w:val="continuous"/>
          <w:pgSz w:w="11920" w:h="16840"/>
          <w:pgMar w:top="1560" w:bottom="280" w:left="1620" w:right="1340"/>
        </w:sectPr>
      </w:pPr>
      <w:rPr/>
    </w:p>
    <w:p>
      <w:pPr>
        <w:spacing w:before="37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5"/>
        </w:rPr>
        <w:t>Γιά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95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5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5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1"/>
        </w:rPr>
        <w:t>Φ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2"/>
        </w:rPr>
        <w:t>ιλιπ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2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7"/>
        </w:rPr>
        <w:t>ου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7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8"/>
        </w:rPr>
        <w:t>ολί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8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400002pt;margin-top:4.095925pt;width:96.5pt;height:97.2pt;mso-position-horizontal-relative:page;mso-position-vertical-relative:paragraph;z-index:-1115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8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ππο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8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πο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8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θήνα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26" w:lineRule="exact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</w:p>
    <w:p>
      <w:pPr>
        <w:spacing w:before="1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ήνα.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27" w:right="391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4"/>
        </w:rPr>
        <w:t>Φ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4"/>
        </w:rPr>
        <w:t>ω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3"/>
        </w:rPr>
        <w:t>νές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Θάλ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ια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95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ου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3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οπούλου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Σοπ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.085952pt;width:96.35pt;height:101.08pt;mso-position-horizontal-relative:page;mso-position-vertical-relative:paragraph;z-index:-1116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ήνα.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&amp;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ήρι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τοπο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ήρη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όνο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τό.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νθή,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42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69"/>
        </w:rPr>
        <w:t>Χ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3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1"/>
        </w:rPr>
        <w:t>όστ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1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1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0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1"/>
        </w:rPr>
        <w:t>ογ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1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1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7"/>
        </w:rPr>
        <w:t>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97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5" w:lineRule="exact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ς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Κ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ι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ά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-.114041pt;width:90.7pt;height:87.35pt;mso-position-horizontal-relative:page;mso-position-vertical-relative:paragraph;z-index:-1113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2053" w:right="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30" w:lineRule="exact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2009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nno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</w:p>
    <w:p>
      <w:pPr>
        <w:spacing w:before="0" w:after="0" w:line="226" w:lineRule="exact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ηνή)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</w:p>
    <w:p>
      <w:pPr>
        <w:spacing w:before="0" w:after="0" w:line="240" w:lineRule="auto"/>
        <w:ind w:left="20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</w:p>
    <w:p>
      <w:pPr>
        <w:spacing w:before="0" w:after="0" w:line="240" w:lineRule="auto"/>
        <w:ind w:left="108" w:right="180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(Il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άρθα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αλ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Ιώ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ndo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ührung</w:t>
      </w:r>
    </w:p>
    <w:p>
      <w:pPr>
        <w:spacing w:before="0" w:after="0" w:line="240" w:lineRule="auto"/>
        <w:ind w:left="108" w:right="549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τοπού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ναν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ηθο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5).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016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</w:p>
    <w:p>
      <w:pPr>
        <w:spacing w:before="0" w:after="0" w:line="240" w:lineRule="auto"/>
        <w:ind w:left="108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</w:p>
    <w:p>
      <w:pPr>
        <w:spacing w:before="0" w:after="0" w:line="226" w:lineRule="exact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θήνα)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522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3652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3"/>
          <w:w w:val="100"/>
        </w:rPr>
        <w:t>Π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100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3"/>
          <w:w w:val="100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96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ικ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96"/>
        </w:rPr>
        <w:t>ρ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οί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100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Φ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λ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4"/>
          <w:w w:val="100"/>
        </w:rPr>
        <w:t>ι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6735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2"/>
        </w:rPr>
        <w:t>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2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2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2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λίδη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" w:right="828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8.349998pt;margin-top:1.875946pt;width:96.45pt;height:85.35pt;mso-position-horizontal-relative:page;mso-position-vertical-relative:paragraph;z-index:-1114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1996)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2389" w:right="6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2007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η).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008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3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1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1996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θοδο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26" w:lineRule="exact"/>
        <w:ind w:left="108" w:right="6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rff,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η).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02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43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w w:val="92"/>
        </w:rPr>
        <w:t>Σ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92"/>
        </w:rPr>
        <w:t>υ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3"/>
        </w:rPr>
        <w:t>ν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4"/>
          <w:w w:val="103"/>
        </w:rPr>
        <w:t>θ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4"/>
        </w:rPr>
        <w:t>έτες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2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85"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85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4"/>
          <w:w w:val="85"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8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7"/>
        </w:rPr>
        <w:t>ed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7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88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19.275942pt;width:121.5pt;height:121.9pt;mso-position-horizontal-relative:page;mso-position-vertical-relative:paragraph;z-index:-1111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τανό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r)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000)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όνη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ogu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r.</w:t>
      </w:r>
    </w:p>
    <w:p>
      <w:pPr>
        <w:spacing w:before="0" w:after="0" w:line="240" w:lineRule="auto"/>
        <w:ind w:right="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jc w:val="left"/>
        <w:spacing w:after="0"/>
        <w:sectPr>
          <w:type w:val="continuous"/>
          <w:pgSz w:w="11920" w:h="16840"/>
          <w:pgMar w:top="1560" w:bottom="280" w:left="1620" w:right="1340"/>
          <w:cols w:num="2" w:equalWidth="0">
            <w:col w:w="2535" w:space="152"/>
            <w:col w:w="6273"/>
          </w:cols>
        </w:sectPr>
      </w:pPr>
      <w:rPr/>
    </w:p>
    <w:p>
      <w:pPr>
        <w:spacing w:before="0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1" w:after="0" w:line="239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spacing w:before="0" w:after="0" w:line="226" w:lineRule="exact"/>
        <w:ind w:left="108" w:right="8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νης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dus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</w:p>
    <w:p>
      <w:pPr>
        <w:spacing w:before="0" w:after="0" w:line="240" w:lineRule="auto"/>
        <w:ind w:left="108" w:right="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ανε</w:t>
      </w:r>
    </w:p>
    <w:p>
      <w:pPr>
        <w:spacing w:before="1" w:after="0" w:line="240" w:lineRule="auto"/>
        <w:ind w:left="108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43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5406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0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ιώ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77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2"/>
        </w:rPr>
        <w:t>ια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2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3"/>
        </w:rPr>
        <w:t>όπου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3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805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21" w:right="-20"/>
        <w:jc w:val="left"/>
        <w:tabs>
          <w:tab w:pos="2560" w:val="left"/>
          <w:tab w:pos="51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5pt;margin-top:4.155943pt;width:96.45pt;height:106.17pt;mso-position-horizontal-relative:page;mso-position-vertical-relative:paragraph;z-index:-1112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8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8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όπο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15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ght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19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19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19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15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19" w:after="0" w:line="240" w:lineRule="auto"/>
        <w:ind w:left="108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‘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108" w:right="7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5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2)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19" w:after="0" w:line="240" w:lineRule="auto"/>
        <w:ind w:left="108" w:right="7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</w:p>
    <w:p>
      <w:pPr>
        <w:spacing w:before="19" w:after="0" w:line="240" w:lineRule="auto"/>
        <w:ind w:left="108" w:right="44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5).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8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6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phony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ny</w:t>
      </w:r>
    </w:p>
    <w:p>
      <w:pPr>
        <w:spacing w:before="0" w:after="0" w:line="240" w:lineRule="auto"/>
        <w:ind w:left="108" w:right="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phony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802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</w:p>
    <w:p>
      <w:pPr>
        <w:jc w:val="both"/>
        <w:spacing w:after="0"/>
        <w:sectPr>
          <w:type w:val="continuous"/>
          <w:pgSz w:w="11920" w:h="16840"/>
          <w:pgMar w:top="1560" w:bottom="280" w:left="1620" w:right="1340"/>
        </w:sectPr>
      </w:pPr>
      <w:rPr/>
    </w:p>
    <w:p>
      <w:pPr>
        <w:spacing w:before="7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</w:p>
    <w:p>
      <w:pPr>
        <w:spacing w:before="15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ία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λή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73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.025959pt;width:96.35pt;height:64.75pt;mso-position-horizontal-relative:page;mso-position-vertical-relative:paragraph;z-index:-1110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173" w:right="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2173" w:right="5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α).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τακτ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</w:p>
    <w:p>
      <w:pPr>
        <w:spacing w:before="0" w:after="0" w:line="240" w:lineRule="auto"/>
        <w:ind w:left="108" w:right="7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rkus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ρο).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άλ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ΙΙΙ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gnus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6"/>
        </w:rPr>
        <w:t>ξα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96"/>
        </w:rPr>
        <w:t>ν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10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95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6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6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4"/>
        </w:rPr>
        <w:t>ού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4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ας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73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-.214077pt;width:96.35pt;height:111.98pt;mso-position-horizontal-relative:page;mso-position-vertical-relative:paragraph;z-index:-1109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ήθη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θήνα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97.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</w:p>
    <w:p>
      <w:pPr>
        <w:spacing w:before="0" w:after="0" w:line="240" w:lineRule="auto"/>
        <w:ind w:left="2173" w:right="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</w:p>
    <w:p>
      <w:pPr>
        <w:spacing w:before="0" w:after="0" w:line="240" w:lineRule="auto"/>
        <w:ind w:left="2173" w:right="7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α)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2173" w:right="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</w:p>
    <w:p>
      <w:pPr>
        <w:spacing w:before="0" w:after="0" w:line="240" w:lineRule="auto"/>
        <w:ind w:left="2173" w:right="7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2173" w:right="7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αρο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20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both"/>
        <w:spacing w:after="0"/>
        <w:sectPr>
          <w:pgMar w:header="0" w:footer="992" w:top="700" w:bottom="1180" w:left="1620" w:right="1340"/>
          <w:pgSz w:w="11920" w:h="16840"/>
        </w:sectPr>
      </w:pPr>
      <w:rPr/>
    </w:p>
    <w:p>
      <w:pPr>
        <w:spacing w:before="2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Σκηνοθ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τε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ς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5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4"/>
          <w:w w:val="100"/>
        </w:rPr>
        <w:t>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79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1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4"/>
        </w:rPr>
        <w:t>ο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82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82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109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99"/>
        </w:rPr>
        <w:t>βάι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9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6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3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οπο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.065959pt;width:96.05pt;height:133.2pt;mso-position-horizontal-relative:page;mso-position-vertical-relative:paragraph;z-index:-1108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ήθη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ΙΙΙ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1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οί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νοι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άννη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ϊ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26" w:lineRule="exact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ηθο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1" w:after="0" w:line="240" w:lineRule="auto"/>
        <w:ind w:left="2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7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τ'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θ)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αρνάκ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orks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1"/>
          <w:w w:val="8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9"/>
        </w:rPr>
        <w:t>ΡΓΑΣ</w:t>
      </w:r>
      <w:r>
        <w:rPr>
          <w:rFonts w:ascii="Times New Roman" w:hAnsi="Times New Roman" w:cs="Times New Roman" w:eastAsia="Times New Roman"/>
          <w:sz w:val="32"/>
          <w:szCs w:val="32"/>
          <w:spacing w:val="-3"/>
          <w:w w:val="79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86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5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85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2"/>
          <w:w w:val="78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96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ου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5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6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1"/>
          <w:w w:val="106"/>
        </w:rPr>
        <w:t>ά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-3"/>
          <w:w w:val="88"/>
        </w:rPr>
        <w:t>κ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1"/>
          <w:w w:val="102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A4A4A4"/>
          <w:spacing w:val="0"/>
          <w:w w:val="105"/>
        </w:rPr>
        <w:t>ς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95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5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5pt;margin-top:2.525931pt;width:96.45pt;height:78.650pt;mso-position-horizontal-relative:page;mso-position-vertical-relative:paragraph;z-index:-1107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8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8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8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ννήθη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971)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νής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93)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(199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26" w:lineRule="exact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01)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2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(2007)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6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να: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ὸ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ρθόδ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198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οντα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ορού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ΐ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7)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τή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0" w:footer="992" w:top="1220" w:bottom="1180" w:left="1620" w:right="1340"/>
          <w:pgSz w:w="11920" w:h="16840"/>
        </w:sectPr>
      </w:pPr>
      <w:rPr/>
    </w:p>
    <w:p>
      <w:pPr>
        <w:spacing w:before="7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2003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α]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αος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95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5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95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ήνα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[Δ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ή]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Μο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Κο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αής»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uu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νής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997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1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αού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6"/>
        </w:rPr>
        <w:t>Δ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6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2"/>
          <w:w w:val="86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6"/>
        </w:rPr>
        <w:t>Η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6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1"/>
          <w:w w:val="86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86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4"/>
          <w:w w:val="77"/>
        </w:rPr>
        <w:t>Λ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2"/>
          <w:w w:val="95"/>
        </w:rPr>
        <w:t>Μ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86"/>
        </w:rPr>
        <w:t>Π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5"/>
          <w:w w:val="91"/>
        </w:rPr>
        <w:t>Ρ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1"/>
          <w:w w:val="80"/>
        </w:rPr>
        <w:t>Ε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6"/>
          <w:w w:val="79"/>
        </w:rPr>
        <w:t>Τ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-2"/>
          <w:w w:val="78"/>
        </w:rPr>
        <w:t>Σ</w:t>
      </w:r>
      <w:r>
        <w:rPr>
          <w:rFonts w:ascii="Times New Roman" w:hAnsi="Times New Roman" w:cs="Times New Roman" w:eastAsia="Times New Roman"/>
          <w:sz w:val="32"/>
          <w:szCs w:val="32"/>
          <w:color w:val="808080"/>
          <w:spacing w:val="0"/>
          <w:w w:val="78"/>
        </w:rPr>
        <w:t>Α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11"/>
        </w:rPr>
        <w:t>Ει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1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1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12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6.25pt;margin-top:-.174069pt;width:134.950pt;height:149.94pt;mso-position-horizontal-relative:page;mso-position-vertical-relative:paragraph;z-index:-1106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19" w:after="0" w:line="260" w:lineRule="auto"/>
        <w:ind w:left="2956" w:right="7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26" w:lineRule="exact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ήθη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νά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19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θήνα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2022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9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τοπο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0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9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15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ανής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</w:p>
    <w:p>
      <w:pPr>
        <w:spacing w:before="2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ατή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νώ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15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2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0" w:footer="992" w:top="700" w:bottom="1180" w:left="1620" w:right="1340"/>
          <w:pgSz w:w="11920" w:h="16840"/>
        </w:sectPr>
      </w:pPr>
      <w:rPr/>
    </w:p>
    <w:p>
      <w:pPr>
        <w:spacing w:before="43" w:after="0" w:line="392" w:lineRule="auto"/>
        <w:ind w:left="108" w:right="6027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-2"/>
          <w:w w:val="79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79"/>
        </w:rPr>
        <w:t>Ο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ΥΣ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79"/>
        </w:rPr>
        <w:t>Ι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ΚΑ</w:t>
      </w:r>
      <w:r>
        <w:rPr>
          <w:rFonts w:ascii="Times New Roman" w:hAnsi="Times New Roman" w:cs="Times New Roman" w:eastAsia="Times New Roman"/>
          <w:sz w:val="36"/>
          <w:szCs w:val="36"/>
          <w:spacing w:val="11"/>
          <w:w w:val="7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ΣΥΝΟ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79"/>
        </w:rPr>
        <w:t>Λ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77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4"/>
        </w:rPr>
        <w:t>: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76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76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76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76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6"/>
          <w:w w:val="7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73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3"/>
          <w:w w:val="73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73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0" w:after="0" w:line="240" w:lineRule="auto"/>
        <w:ind w:left="8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3.360768pt;height:105.84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979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7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ort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oung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" w:right="6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prog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xos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oung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rough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08" w:right="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roup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s---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oppo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ogr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645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rs-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9%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orks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oppo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08" w:right="6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65" w:right="375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</w:rPr>
      </w:r>
      <w:hyperlink r:id="rId33"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2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spacing w:val="2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spacing w:val="-2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c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  <w:u w:val="single" w:color="000000"/>
          </w:rPr>
          <w:t>om</w:t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1"/>
          </w:rPr>
        </w:r>
      </w:hyperlink>
      <w:hyperlink r:id="rId34"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spacing w:val="-3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0"/>
            <w:u w:val="single" w:color="000000"/>
          </w:rPr>
          <w:t>@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  <w:u w:val="single" w:color="000000"/>
          </w:rPr>
          <w:t>b</w:t>
        </w:r>
        <w:r>
          <w:rPr>
            <w:rFonts w:ascii="Times New Roman" w:hAnsi="Times New Roman" w:cs="Times New Roman" w:eastAsia="Times New Roman"/>
            <w:sz w:val="20"/>
            <w:szCs w:val="20"/>
            <w:spacing w:val="-5"/>
            <w:w w:val="100"/>
            <w:u w:val="single" w:color="000000"/>
          </w:rPr>
          <w:t>u</w:t>
        </w:r>
        <w:r>
          <w:rPr>
            <w:rFonts w:ascii="Times New Roman" w:hAnsi="Times New Roman" w:cs="Times New Roman" w:eastAsia="Times New Roman"/>
            <w:sz w:val="20"/>
            <w:szCs w:val="20"/>
            <w:spacing w:val="-5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2"/>
            <w:w w:val="100"/>
            <w:u w:val="single" w:color="0000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spacing w:val="2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sz w:val="20"/>
            <w:szCs w:val="20"/>
            <w:spacing w:val="1"/>
            <w:w w:val="101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-5"/>
            <w:w w:val="100"/>
            <w:u w:val="single" w:color="000000"/>
          </w:rPr>
          <w:t>d</w:t>
        </w:r>
        <w:r>
          <w:rPr>
            <w:rFonts w:ascii="Times New Roman" w:hAnsi="Times New Roman" w:cs="Times New Roman" w:eastAsia="Times New Roman"/>
            <w:sz w:val="20"/>
            <w:szCs w:val="20"/>
            <w:spacing w:val="-5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  <w:u w:val="single" w:color="000000"/>
          </w:rPr>
          <w:t>u</w:t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</w:rPr>
        </w:r>
      </w:hyperlink>
    </w:p>
    <w:p>
      <w:pPr>
        <w:jc w:val="center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78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Κο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96"/>
        </w:rPr>
        <w:t>υ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ιν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96"/>
        </w:rPr>
        <w:t>τ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6"/>
        </w:rPr>
        <w:t>έτο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νε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100"/>
        </w:rPr>
        <w:t>υ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5"/>
          <w:w w:val="100"/>
        </w:rPr>
        <w:t>τ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2"/>
          <w:w w:val="99"/>
        </w:rPr>
        <w:t>«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77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ίολος»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1.523125pt;height:178.81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83" w:right="287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5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θο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όπ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5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5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5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5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5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372" w:right="336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248" w:right="323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12" w:right="349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ρνο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32" w:right="312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7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7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3" w:right="7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2009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auto"/>
        <w:ind w:left="73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19" w:after="0" w:line="240" w:lineRule="auto"/>
        <w:ind w:left="73" w:right="7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ο,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</w:p>
    <w:p>
      <w:pPr>
        <w:spacing w:before="15" w:after="0" w:line="240" w:lineRule="auto"/>
        <w:ind w:left="73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</w:p>
    <w:p>
      <w:pPr>
        <w:spacing w:before="19" w:after="0" w:line="240" w:lineRule="auto"/>
        <w:ind w:left="73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20" w:after="0" w:line="240" w:lineRule="auto"/>
        <w:ind w:left="73" w:right="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νται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" w:right="7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άρου</w:t>
      </w:r>
    </w:p>
    <w:p>
      <w:pPr>
        <w:spacing w:before="15" w:after="0" w:line="240" w:lineRule="auto"/>
        <w:ind w:left="73" w:right="6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" w:right="7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ρνά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130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ρος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ας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" w:right="7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τε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τε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örg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ppe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rrod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uy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" w:right="6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</w:p>
    <w:p>
      <w:pPr>
        <w:spacing w:before="19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ντ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α.</w:t>
      </w:r>
    </w:p>
    <w:p>
      <w:pPr>
        <w:jc w:val="left"/>
        <w:spacing w:after="0"/>
        <w:sectPr>
          <w:pgMar w:header="0" w:footer="992" w:top="1560" w:bottom="1180" w:left="1620" w:right="1340"/>
          <w:pgSz w:w="11920" w:h="16840"/>
        </w:sectPr>
      </w:pPr>
      <w:rPr/>
    </w:p>
    <w:p>
      <w:pPr>
        <w:spacing w:before="43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4"/>
          <w:w w:val="100"/>
        </w:rPr>
        <w:t>Φ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36"/>
          <w:szCs w:val="3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8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rys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6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79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7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5"/>
        </w:rPr>
        <w:t>na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2.095269pt;height:255.825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αι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κό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φω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κό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κό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β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κε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αι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ακ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ϊ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κό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ες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αι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ώ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ει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υς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δυο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αυ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ύς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υς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δυ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ατό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φω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αών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άτ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ω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υν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ως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β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ακή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κή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</w:p>
    <w:p>
      <w:pPr>
        <w:spacing w:before="0" w:after="0" w:line="264" w:lineRule="exact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υ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ε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ών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κό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φω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κό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έ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ο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ά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ο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υ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ς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ώ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ε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ς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Υ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λ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κό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ς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φ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ω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κή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έ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χ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τ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ω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ω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ων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εών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ει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Φύ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ει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εί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Ζ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ωή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εκ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ας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δυ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ατά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κά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ύ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ατ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Συ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ακ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κά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β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αφεί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εκ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-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ει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αφ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ώ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άφ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κό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Σκα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κώ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φω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ευ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χ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β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ω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ή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ες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αφ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κές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ές,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ώ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ες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και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άζετ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φε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ό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κα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ί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ι</w:t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</w:rPr>
        <w:t>μ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θ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έ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ς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ε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λ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η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κ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ώ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π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σ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ακών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τ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ρ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α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γ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ο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υδ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ώ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ν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0" w:footer="992" w:top="1340" w:bottom="1180" w:left="1620" w:right="1340"/>
          <w:pgSz w:w="11920" w:h="16840"/>
        </w:sectPr>
      </w:pPr>
      <w:rPr/>
    </w:p>
    <w:p>
      <w:pPr>
        <w:spacing w:before="38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8"/>
        </w:rPr>
        <w:t>Φ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98"/>
        </w:rPr>
        <w:t>ι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98"/>
        </w:rPr>
        <w:t>λ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98"/>
        </w:rPr>
        <w:t>α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"/>
          <w:w w:val="98"/>
        </w:rPr>
        <w:t>ρ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98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98"/>
        </w:rPr>
        <w:t>ονική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9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2"/>
          <w:w w:val="69"/>
        </w:rPr>
        <w:t>Χ</w:t>
      </w:r>
      <w:r>
        <w:rPr>
          <w:rFonts w:ascii="Times New Roman" w:hAnsi="Times New Roman" w:cs="Times New Roman" w:eastAsia="Times New Roman"/>
          <w:sz w:val="36"/>
          <w:szCs w:val="36"/>
          <w:color w:val="404040"/>
          <w:spacing w:val="0"/>
          <w:w w:val="104"/>
        </w:rPr>
        <w:t>ίου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0.032443pt;height:161.16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52" w:right="374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ία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ιά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3882" w:right="386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85"/>
          <w:position w:val="-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  <w:position w:val="-1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-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7"/>
          <w:position w:val="-1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7"/>
          <w:position w:val="-1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2"/>
          <w:position w:val="-1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4"/>
          <w:position w:val="-1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6"/>
          <w:position w:val="-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  <w:position w:val="-1"/>
        </w:rPr>
        <w:t>ός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center"/>
        <w:spacing w:after="0"/>
        <w:sectPr>
          <w:pgMar w:header="0" w:footer="992" w:top="740" w:bottom="1180" w:left="1620" w:right="1340"/>
          <w:pgSz w:w="11920" w:h="16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1" w:right="131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Φ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05" w:right="50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Ό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η,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589" w:right="28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µπ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ζ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59" w:right="125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14" w:right="40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ακή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4" w:after="0" w:line="240" w:lineRule="auto"/>
        <w:ind w:left="642" w:right="34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ζ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έ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ος,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1227" w:right="92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άκης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00" w:right="99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8" w:right="-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ό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ς,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392" w:right="8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έξ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ερν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ακώ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1477" w:right="116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60" w:right="134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4" w:right="3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Ψ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χ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3" w:lineRule="exact"/>
        <w:ind w:left="738" w:right="43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έ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788" w:right="132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21" w:right="76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έ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ύ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7" w:right="157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66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η,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έ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άκ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-34" w:right="50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ης,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ω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άκ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1"/>
        </w:rPr>
        <w:t>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4" w:after="0" w:line="240" w:lineRule="auto"/>
        <w:ind w:left="855" w:right="139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χ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ήλ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ό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99" w:right="153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0" w:right="138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ήλ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2" w:right="159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12" w:right="85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ώρα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7" w:right="157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1"/>
        </w:rPr>
        <w:t>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06" w:right="124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ανα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ώ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1"/>
        </w:rPr>
        <w:t>Χ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1"/>
        </w:rPr>
        <w:t>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ά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1"/>
        </w:rPr>
        <w:t>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ας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620" w:right="1340"/>
          <w:cols w:num="2" w:equalWidth="0">
            <w:col w:w="3938" w:space="1323"/>
            <w:col w:w="369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7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7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7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8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8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8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8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8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ία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επί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Λε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4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16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11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ια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6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6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6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ισ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6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4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4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7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3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ης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1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άνν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τάκ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Βορρ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96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θη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Ψ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26" w:lineRule="exact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1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ορ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….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ατά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ατα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1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1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ω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όν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ύ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αι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ή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όταν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1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τον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ζ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ται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ά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το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ο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ρα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ί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α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1"/>
        </w:rPr>
        <w:t>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</w:p>
    <w:sectPr>
      <w:type w:val="continuous"/>
      <w:pgSz w:w="11920" w:h="16840"/>
      <w:pgMar w:top="1560" w:bottom="280" w:left="16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Calibri">
    <w:altName w:val="Calibri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179993pt;margin-top:781.015991pt;width:15.11728pt;height:13.04pt;mso-position-horizontal-relative:page;mso-position-vertical-relative:page;z-index:-1129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hyperlink" Target="http://www.aleaiii.com/" TargetMode="External"/><Relationship Id="rId34" Type="http://schemas.openxmlformats.org/officeDocument/2006/relationships/hyperlink" Target="mailto:aleaiii@bu.edu" TargetMode="External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Parasxos</dc:creator>
  <dcterms:created xsi:type="dcterms:W3CDTF">2023-06-21T14:35:12Z</dcterms:created>
  <dcterms:modified xsi:type="dcterms:W3CDTF">2023-06-21T14:35:12Z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LastSaved">
    <vt:filetime>2023-06-21T00:00:00Z</vt:filetime>
  </property>
</Properties>
</file>